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12A8" w:rsidRDefault="00301DAA">
      <w:pPr>
        <w:pStyle w:val="Standard"/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Қазақстан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Республикасы Білім және ғылым министрлігі</w:t>
      </w:r>
    </w:p>
    <w:p w:rsidR="004012A8" w:rsidRDefault="00301DAA">
      <w:pPr>
        <w:pStyle w:val="Standard"/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Ақмола облысы Бурабай ауданы Щучинск қаласы</w:t>
      </w:r>
    </w:p>
    <w:p w:rsidR="004012A8" w:rsidRDefault="00301DAA">
      <w:pPr>
        <w:pStyle w:val="Standard"/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№ 6 мектебі</w:t>
      </w:r>
    </w:p>
    <w:p w:rsidR="004012A8" w:rsidRDefault="00301DAA">
      <w:pPr>
        <w:pStyle w:val="Standard"/>
        <w:tabs>
          <w:tab w:val="left" w:pos="9360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</w:t>
      </w:r>
    </w:p>
    <w:p w:rsidR="004012A8" w:rsidRDefault="004012A8">
      <w:pPr>
        <w:pStyle w:val="Standard"/>
        <w:tabs>
          <w:tab w:val="left" w:pos="9360"/>
        </w:tabs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4012A8" w:rsidRDefault="00301DAA">
      <w:pPr>
        <w:pStyle w:val="Standard"/>
        <w:tabs>
          <w:tab w:val="left" w:pos="9360"/>
        </w:tabs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Бекітемін</w:t>
      </w:r>
    </w:p>
    <w:p w:rsidR="004012A8" w:rsidRDefault="00301DAA">
      <w:pPr>
        <w:pStyle w:val="Standard"/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6 орта мектеп  директоры</w:t>
      </w:r>
    </w:p>
    <w:p w:rsidR="004012A8" w:rsidRDefault="00301DAA">
      <w:pPr>
        <w:pStyle w:val="Standard"/>
        <w:tabs>
          <w:tab w:val="left" w:pos="15024"/>
        </w:tabs>
        <w:spacing w:after="0"/>
        <w:ind w:left="5664" w:firstLine="708"/>
        <w:jc w:val="right"/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___________ Қ.Қ.Шаяхметов</w:t>
      </w:r>
    </w:p>
    <w:p w:rsidR="004012A8" w:rsidRDefault="00301DAA">
      <w:pPr>
        <w:pStyle w:val="Standard"/>
        <w:tabs>
          <w:tab w:val="left" w:pos="15024"/>
        </w:tabs>
        <w:spacing w:after="0"/>
        <w:ind w:left="5664" w:firstLine="708"/>
        <w:jc w:val="right"/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____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»_______ 2017 -2018 жыл</w:t>
      </w:r>
    </w:p>
    <w:p w:rsidR="004012A8" w:rsidRDefault="004012A8">
      <w:pPr>
        <w:pStyle w:val="Standard"/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012A8" w:rsidRDefault="00301DAA">
      <w:pPr>
        <w:pStyle w:val="Standard"/>
        <w:spacing w:after="0"/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  <w:r>
        <w:rPr>
          <w:rFonts w:ascii="Times New Roman" w:hAnsi="Times New Roman" w:cs="Times New Roman"/>
          <w:b/>
          <w:sz w:val="48"/>
          <w:szCs w:val="48"/>
          <w:lang w:val="kk-KZ"/>
        </w:rPr>
        <w:t>Педагог -  психологтың</w:t>
      </w:r>
    </w:p>
    <w:p w:rsidR="004012A8" w:rsidRDefault="00301DAA">
      <w:pPr>
        <w:pStyle w:val="Standard"/>
        <w:spacing w:after="0"/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  <w:r>
        <w:rPr>
          <w:rFonts w:ascii="Times New Roman" w:hAnsi="Times New Roman" w:cs="Times New Roman"/>
          <w:b/>
          <w:sz w:val="48"/>
          <w:szCs w:val="48"/>
          <w:lang w:val="kk-KZ"/>
        </w:rPr>
        <w:t xml:space="preserve">2017 - 2018 оқу </w:t>
      </w:r>
      <w:r>
        <w:rPr>
          <w:rFonts w:ascii="Times New Roman" w:hAnsi="Times New Roman" w:cs="Times New Roman"/>
          <w:b/>
          <w:sz w:val="48"/>
          <w:szCs w:val="48"/>
          <w:lang w:val="kk-KZ"/>
        </w:rPr>
        <w:t>жылына арналған</w:t>
      </w:r>
    </w:p>
    <w:p w:rsidR="004012A8" w:rsidRDefault="00301DAA">
      <w:pPr>
        <w:pStyle w:val="Standard"/>
        <w:spacing w:after="0"/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  <w:r>
        <w:rPr>
          <w:rFonts w:ascii="Times New Roman" w:hAnsi="Times New Roman" w:cs="Times New Roman"/>
          <w:b/>
          <w:sz w:val="48"/>
          <w:szCs w:val="48"/>
          <w:lang w:val="kk-KZ"/>
        </w:rPr>
        <w:t>жылдық жұмыс жоспары</w:t>
      </w:r>
    </w:p>
    <w:p w:rsidR="004012A8" w:rsidRDefault="004012A8">
      <w:pPr>
        <w:pStyle w:val="Standard"/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012A8" w:rsidRDefault="00301DAA">
      <w:pPr>
        <w:pStyle w:val="Standard"/>
        <w:tabs>
          <w:tab w:val="left" w:pos="9360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4012A8" w:rsidRDefault="004012A8">
      <w:pPr>
        <w:pStyle w:val="Standard"/>
        <w:tabs>
          <w:tab w:val="left" w:pos="9360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4012A8" w:rsidRDefault="004012A8">
      <w:pPr>
        <w:pStyle w:val="Standard"/>
        <w:tabs>
          <w:tab w:val="left" w:pos="9360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4012A8" w:rsidRDefault="00301DAA">
      <w:pPr>
        <w:pStyle w:val="Standard"/>
        <w:tabs>
          <w:tab w:val="left" w:pos="936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Педагог-психолог  Бекова Н.Н.</w:t>
      </w:r>
    </w:p>
    <w:p w:rsidR="004012A8" w:rsidRDefault="00301DAA">
      <w:pPr>
        <w:pStyle w:val="Standard"/>
        <w:tabs>
          <w:tab w:val="left" w:pos="936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</w:t>
      </w:r>
    </w:p>
    <w:p w:rsidR="004012A8" w:rsidRDefault="004012A8">
      <w:pPr>
        <w:pStyle w:val="Standard"/>
        <w:tabs>
          <w:tab w:val="left" w:pos="936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4012A8" w:rsidRDefault="004012A8">
      <w:pPr>
        <w:pStyle w:val="Standard"/>
        <w:tabs>
          <w:tab w:val="left" w:pos="9360"/>
        </w:tabs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012A8" w:rsidRDefault="004012A8">
      <w:pPr>
        <w:pStyle w:val="Standard"/>
        <w:tabs>
          <w:tab w:val="left" w:pos="9360"/>
        </w:tabs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012A8" w:rsidRDefault="004012A8">
      <w:pPr>
        <w:pStyle w:val="Standard"/>
        <w:tabs>
          <w:tab w:val="left" w:pos="9360"/>
        </w:tabs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012A8" w:rsidRDefault="00301DAA">
      <w:pPr>
        <w:pStyle w:val="Standard"/>
        <w:tabs>
          <w:tab w:val="left" w:pos="9360"/>
        </w:tabs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2017  – 2018 оқу жылы</w:t>
      </w:r>
    </w:p>
    <w:p w:rsidR="004012A8" w:rsidRDefault="004012A8">
      <w:pPr>
        <w:pStyle w:val="Standard"/>
        <w:tabs>
          <w:tab w:val="left" w:pos="9360"/>
        </w:tabs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012A8" w:rsidRDefault="00301DAA">
      <w:pPr>
        <w:pStyle w:val="Standard"/>
        <w:tabs>
          <w:tab w:val="left" w:pos="9360"/>
        </w:tabs>
        <w:rPr>
          <w:rFonts w:ascii="Times New Roman" w:hAnsi="Times New Roman" w:cs="Times New Roman"/>
          <w:b/>
          <w:sz w:val="40"/>
          <w:szCs w:val="40"/>
          <w:lang w:val="kk-KZ"/>
        </w:rPr>
      </w:pPr>
      <w:r>
        <w:rPr>
          <w:rFonts w:ascii="Times New Roman" w:hAnsi="Times New Roman" w:cs="Times New Roman"/>
          <w:b/>
          <w:sz w:val="40"/>
          <w:szCs w:val="40"/>
          <w:lang w:val="kk-KZ"/>
        </w:rPr>
        <w:t>Мақсаты:</w:t>
      </w:r>
    </w:p>
    <w:p w:rsidR="004012A8" w:rsidRDefault="00301DAA">
      <w:pPr>
        <w:pStyle w:val="Standard"/>
        <w:numPr>
          <w:ilvl w:val="0"/>
          <w:numId w:val="4"/>
        </w:numPr>
        <w:tabs>
          <w:tab w:val="left" w:pos="0"/>
          <w:tab w:val="left" w:pos="540"/>
          <w:tab w:val="left" w:pos="9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 оқушыларының жеке тұлға ретіндегі қалыптасуына, олардың шығармашылық мүмкіндіктерінің ашылуына, қабілеттері мен бейімділіктерінің дамуына көмектесу;</w:t>
      </w:r>
    </w:p>
    <w:p w:rsidR="004012A8" w:rsidRDefault="00301DAA">
      <w:pPr>
        <w:pStyle w:val="Standard"/>
        <w:numPr>
          <w:ilvl w:val="0"/>
          <w:numId w:val="1"/>
        </w:numPr>
        <w:tabs>
          <w:tab w:val="left" w:pos="0"/>
          <w:tab w:val="left" w:pos="540"/>
          <w:tab w:val="left" w:pos="9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Олардың психологиялық ерекшеліктерін терең зерттеу;</w:t>
      </w:r>
    </w:p>
    <w:p w:rsidR="004012A8" w:rsidRDefault="00301DAA">
      <w:pPr>
        <w:pStyle w:val="Standard"/>
        <w:numPr>
          <w:ilvl w:val="0"/>
          <w:numId w:val="1"/>
        </w:numPr>
        <w:tabs>
          <w:tab w:val="left" w:pos="0"/>
          <w:tab w:val="left" w:pos="540"/>
          <w:tab w:val="left" w:pos="9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Оқушылардың психикалық дамуындағы ауытқ</w:t>
      </w:r>
      <w:r>
        <w:rPr>
          <w:rFonts w:ascii="Times New Roman" w:hAnsi="Times New Roman" w:cs="Times New Roman"/>
          <w:sz w:val="28"/>
          <w:szCs w:val="28"/>
          <w:lang w:val="kk-KZ"/>
        </w:rPr>
        <w:t>ушылықты, кешеуілдеуді болдырмаудың жолдарын іздестіру;</w:t>
      </w:r>
    </w:p>
    <w:p w:rsidR="004012A8" w:rsidRDefault="00301DAA">
      <w:pPr>
        <w:pStyle w:val="Standard"/>
        <w:numPr>
          <w:ilvl w:val="0"/>
          <w:numId w:val="1"/>
        </w:numPr>
        <w:tabs>
          <w:tab w:val="left" w:pos="0"/>
          <w:tab w:val="left" w:pos="540"/>
          <w:tab w:val="left" w:pos="9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Мұғалімдер ұжымында психологиялық ахуалды қалыптастыру;</w:t>
      </w:r>
    </w:p>
    <w:p w:rsidR="004012A8" w:rsidRDefault="00301DAA">
      <w:pPr>
        <w:pStyle w:val="Standard"/>
        <w:numPr>
          <w:ilvl w:val="0"/>
          <w:numId w:val="1"/>
        </w:numPr>
        <w:tabs>
          <w:tab w:val="left" w:pos="0"/>
          <w:tab w:val="left" w:pos="540"/>
          <w:tab w:val="left" w:pos="9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Ата- аналар үшін психологиялық сауаттандыру, білім беру сабақтарын ұйымдастыру</w:t>
      </w:r>
    </w:p>
    <w:p w:rsidR="004012A8" w:rsidRDefault="00301DAA">
      <w:pPr>
        <w:pStyle w:val="Standard"/>
        <w:numPr>
          <w:ilvl w:val="0"/>
          <w:numId w:val="1"/>
        </w:numPr>
        <w:tabs>
          <w:tab w:val="left" w:pos="0"/>
          <w:tab w:val="left" w:pos="540"/>
          <w:tab w:val="left" w:pos="9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Үлгерімі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тәртібі төмен оқушылармен диагностикалық –коррекциялық </w:t>
      </w:r>
      <w:r>
        <w:rPr>
          <w:rFonts w:ascii="Times New Roman" w:hAnsi="Times New Roman" w:cs="Times New Roman"/>
          <w:sz w:val="28"/>
          <w:szCs w:val="28"/>
          <w:lang w:val="kk-KZ"/>
        </w:rPr>
        <w:t>жұмыстар жүргізу;</w:t>
      </w:r>
    </w:p>
    <w:p w:rsidR="004012A8" w:rsidRDefault="00301DAA">
      <w:pPr>
        <w:pStyle w:val="Standard"/>
        <w:numPr>
          <w:ilvl w:val="0"/>
          <w:numId w:val="1"/>
        </w:numPr>
        <w:tabs>
          <w:tab w:val="left" w:pos="0"/>
          <w:tab w:val="left" w:pos="540"/>
          <w:tab w:val="left" w:pos="9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Кәмелетке толмағандар арасында өзіне қол жұмсау проблемасына жасөспірімдердің жеке қатынасы, сондай-ақ өзіне қол жұмсауға бейімді балаларды анықтау мақсатында оқушылар арасында тақырыптық, социологиялық сұрау,  тестілеу, сауалнама өткізуд</w:t>
      </w:r>
      <w:r>
        <w:rPr>
          <w:rFonts w:ascii="Times New Roman" w:hAnsi="Times New Roman" w:cs="Times New Roman"/>
          <w:sz w:val="28"/>
          <w:szCs w:val="28"/>
          <w:lang w:val="kk-KZ"/>
        </w:rPr>
        <w:t>і ұйымдастыру;</w:t>
      </w:r>
    </w:p>
    <w:p w:rsidR="004012A8" w:rsidRDefault="00301DAA">
      <w:pPr>
        <w:pStyle w:val="Standard"/>
        <w:numPr>
          <w:ilvl w:val="0"/>
          <w:numId w:val="1"/>
        </w:numPr>
        <w:tabs>
          <w:tab w:val="left" w:pos="0"/>
          <w:tab w:val="left" w:pos="540"/>
          <w:tab w:val="left" w:pos="9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Әлеуметтік</w:t>
      </w:r>
      <w:r>
        <w:rPr>
          <w:rFonts w:ascii="Times New Roman" w:hAnsi="Times New Roman" w:cs="Times New Roman"/>
          <w:sz w:val="28"/>
          <w:szCs w:val="28"/>
          <w:lang w:val="kk-KZ"/>
        </w:rPr>
        <w:t>-психологиялық қызметтің жұмысын үйлестіру;</w:t>
      </w:r>
    </w:p>
    <w:p w:rsidR="004012A8" w:rsidRDefault="00301DAA">
      <w:pPr>
        <w:pStyle w:val="Standard"/>
        <w:numPr>
          <w:ilvl w:val="0"/>
          <w:numId w:val="1"/>
        </w:numPr>
        <w:tabs>
          <w:tab w:val="left" w:pos="0"/>
          <w:tab w:val="left" w:pos="540"/>
          <w:tab w:val="left" w:pos="93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Кәсіптік бағдар беру жұмыстарын ұйымдастыру.</w:t>
      </w:r>
    </w:p>
    <w:p w:rsidR="004012A8" w:rsidRDefault="004012A8">
      <w:pPr>
        <w:pStyle w:val="Standard"/>
        <w:tabs>
          <w:tab w:val="left" w:pos="540"/>
          <w:tab w:val="left" w:pos="936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4012A8" w:rsidRDefault="00301DAA">
      <w:pPr>
        <w:pStyle w:val="Standard"/>
        <w:tabs>
          <w:tab w:val="left" w:pos="540"/>
          <w:tab w:val="left" w:pos="9360"/>
        </w:tabs>
        <w:rPr>
          <w:rFonts w:ascii="Times New Roman" w:hAnsi="Times New Roman" w:cs="Times New Roman"/>
          <w:b/>
          <w:sz w:val="40"/>
          <w:szCs w:val="40"/>
          <w:lang w:val="kk-KZ"/>
        </w:rPr>
      </w:pPr>
      <w:r>
        <w:rPr>
          <w:rFonts w:ascii="Times New Roman" w:hAnsi="Times New Roman" w:cs="Times New Roman"/>
          <w:b/>
          <w:sz w:val="40"/>
          <w:szCs w:val="40"/>
          <w:lang w:val="kk-KZ"/>
        </w:rPr>
        <w:t>Міндеті:</w:t>
      </w:r>
    </w:p>
    <w:p w:rsidR="004012A8" w:rsidRDefault="00301DAA">
      <w:pPr>
        <w:pStyle w:val="Standard"/>
        <w:numPr>
          <w:ilvl w:val="0"/>
          <w:numId w:val="5"/>
        </w:numPr>
        <w:tabs>
          <w:tab w:val="left" w:pos="-180"/>
          <w:tab w:val="left" w:pos="864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Бастауыш сынып оқушыларының мектептегі оқуға тез бейімделуін анықтап, ата-аналар мен ұстаздарға ұсыныстар беру.</w:t>
      </w:r>
    </w:p>
    <w:p w:rsidR="004012A8" w:rsidRDefault="00301DAA">
      <w:pPr>
        <w:pStyle w:val="Standard"/>
        <w:numPr>
          <w:ilvl w:val="0"/>
          <w:numId w:val="2"/>
        </w:numPr>
        <w:tabs>
          <w:tab w:val="left" w:pos="-180"/>
          <w:tab w:val="left" w:pos="86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Оқушылардың сыныптан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сыныпқа көшу барысындағы психологиялық ерекшеліктеріне зерттеу жүргізіп, психологиялық кешеуілдеу мен ауытқушылықтарды анықтап, оны жоюға бағытталған шаралар өткізу;</w:t>
      </w:r>
    </w:p>
    <w:p w:rsidR="004012A8" w:rsidRDefault="00301DAA">
      <w:pPr>
        <w:pStyle w:val="Standard"/>
        <w:numPr>
          <w:ilvl w:val="0"/>
          <w:numId w:val="2"/>
        </w:numPr>
        <w:tabs>
          <w:tab w:val="left" w:pos="-180"/>
          <w:tab w:val="left" w:pos="86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Оқушылардың дамуындағы «дағдарыс», «өтпелі», «қиын» кезеңдерге үлкен жауапкершілікпен қар</w:t>
      </w:r>
      <w:r>
        <w:rPr>
          <w:rFonts w:ascii="Times New Roman" w:hAnsi="Times New Roman" w:cs="Times New Roman"/>
          <w:sz w:val="28"/>
          <w:szCs w:val="28"/>
          <w:lang w:val="kk-KZ"/>
        </w:rPr>
        <w:t>ап, бұл кезеңдерді арнайы бақылауға алу;</w:t>
      </w:r>
    </w:p>
    <w:p w:rsidR="004012A8" w:rsidRDefault="00301DAA">
      <w:pPr>
        <w:pStyle w:val="Standard"/>
        <w:numPr>
          <w:ilvl w:val="0"/>
          <w:numId w:val="2"/>
        </w:numPr>
        <w:tabs>
          <w:tab w:val="left" w:pos="-180"/>
          <w:tab w:val="left" w:pos="86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Оқушылардың тұрмыс жағдайларына, оқу-тәрбие процесінің ерекшеліктеріне (күрделілік, олқылықтар, мұғалімнің өзіне тән психологиясын түсінбеу т.б) байланысты олардың жүйке жүйесінің бұзылуының алдын алу;</w:t>
      </w:r>
    </w:p>
    <w:p w:rsidR="004012A8" w:rsidRDefault="00301DAA">
      <w:pPr>
        <w:pStyle w:val="Standard"/>
        <w:numPr>
          <w:ilvl w:val="0"/>
          <w:numId w:val="2"/>
        </w:numPr>
        <w:tabs>
          <w:tab w:val="left" w:pos="-180"/>
          <w:tab w:val="left" w:pos="86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Педагогикалық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ұжымда үйлесімді психологиялық ахуалды қалыптастыру, ұстаздар мен оқушылардың, ата-аналар мен ұстаздардың арасында сенімді байланысты қалыптастырып, психологиялық ынтымақтастықты орнату.</w:t>
      </w:r>
    </w:p>
    <w:p w:rsidR="004012A8" w:rsidRDefault="004012A8">
      <w:pPr>
        <w:pStyle w:val="Standard"/>
        <w:tabs>
          <w:tab w:val="left" w:pos="540"/>
          <w:tab w:val="left" w:pos="936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4012A8" w:rsidRDefault="004012A8">
      <w:pPr>
        <w:pStyle w:val="Standard"/>
        <w:tabs>
          <w:tab w:val="left" w:pos="540"/>
          <w:tab w:val="left" w:pos="936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4012A8" w:rsidRDefault="004012A8">
      <w:pPr>
        <w:pStyle w:val="Standard"/>
        <w:tabs>
          <w:tab w:val="left" w:pos="540"/>
          <w:tab w:val="left" w:pos="936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15878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55"/>
        <w:gridCol w:w="4252"/>
        <w:gridCol w:w="4668"/>
        <w:gridCol w:w="10"/>
        <w:gridCol w:w="4253"/>
        <w:gridCol w:w="40"/>
      </w:tblGrid>
      <w:tr w:rsidR="004012A8">
        <w:tblPrEx>
          <w:tblCellMar>
            <w:top w:w="0" w:type="dxa"/>
            <w:bottom w:w="0" w:type="dxa"/>
          </w:tblCellMar>
        </w:tblPrEx>
        <w:tc>
          <w:tcPr>
            <w:tcW w:w="265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Жұмыс түрлері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І жартыжылдық</w:t>
            </w:r>
          </w:p>
        </w:tc>
        <w:tc>
          <w:tcPr>
            <w:tcW w:w="8931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12A8" w:rsidRDefault="004012A8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12A8" w:rsidRDefault="004012A8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012A8">
        <w:tblPrEx>
          <w:tblCellMar>
            <w:top w:w="0" w:type="dxa"/>
            <w:bottom w:w="0" w:type="dxa"/>
          </w:tblCellMar>
        </w:tblPrEx>
        <w:trPr>
          <w:trHeight w:val="334"/>
        </w:trPr>
        <w:tc>
          <w:tcPr>
            <w:tcW w:w="265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4012A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Қыркүйек</w:t>
            </w:r>
          </w:p>
        </w:tc>
        <w:tc>
          <w:tcPr>
            <w:tcW w:w="467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Қазан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Қараша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12A8" w:rsidRDefault="004012A8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4012A8">
        <w:tblPrEx>
          <w:tblCellMar>
            <w:top w:w="0" w:type="dxa"/>
            <w:bottom w:w="0" w:type="dxa"/>
          </w:tblCellMar>
        </w:tblPrEx>
        <w:trPr>
          <w:trHeight w:val="2271"/>
        </w:trPr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І. </w:t>
            </w:r>
            <w:r>
              <w:rPr>
                <w:rFonts w:ascii="Times New Roman" w:hAnsi="Times New Roman" w:cs="Times New Roman"/>
                <w:b/>
                <w:lang w:val="kk-KZ"/>
              </w:rPr>
              <w:t>Диагностикалық жұмыс:</w:t>
            </w:r>
          </w:p>
          <w:p w:rsidR="004012A8" w:rsidRDefault="004012A8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А) оқушылармен</w:t>
            </w:r>
          </w:p>
          <w:p w:rsidR="004012A8" w:rsidRDefault="004012A8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4012A8" w:rsidRDefault="004012A8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4012A8" w:rsidRDefault="004012A8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а) 5- сынып оқушыларының орта буынға бейімделуін бақылау.</w:t>
            </w:r>
          </w:p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ә)1 сыныптар диагностикасы Керн-Йерасик әдістемесі.</w:t>
            </w:r>
          </w:p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б) даярлық топ балаларын бақылау.</w:t>
            </w:r>
          </w:p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в) сыныптардың құжаттарын реттеу.</w:t>
            </w:r>
          </w:p>
        </w:tc>
        <w:tc>
          <w:tcPr>
            <w:tcW w:w="467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1-8 сынып оқушыларының мектепке </w:t>
            </w:r>
            <w:r>
              <w:rPr>
                <w:rFonts w:ascii="Times New Roman" w:hAnsi="Times New Roman" w:cs="Times New Roman"/>
                <w:lang w:val="kk-KZ"/>
              </w:rPr>
              <w:t>көзқарасын зерттеу жұмыстары:</w:t>
            </w:r>
          </w:p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а) оқу мотивациясы Лусканова тесті бойынша.</w:t>
            </w:r>
          </w:p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</w:t>
            </w:r>
            <w:r>
              <w:rPr>
                <w:rFonts w:ascii="Times New Roman" w:hAnsi="Times New Roman" w:cs="Times New Roman"/>
                <w:lang w:val="kk-KZ"/>
              </w:rPr>
              <w:t>) 9-11 сыныптар бақылау (сабақтарына қатысу).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7-9 сынып оқушыларының өтпелі шақ кезеңінен өту жағдайын және жалпы ерекшеліктерін зерттеу жұмыстары:</w:t>
            </w:r>
          </w:p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а) суицидке бағытталған </w:t>
            </w:r>
            <w:r>
              <w:rPr>
                <w:rFonts w:ascii="Times New Roman" w:hAnsi="Times New Roman" w:cs="Times New Roman"/>
                <w:lang w:val="kk-KZ"/>
              </w:rPr>
              <w:t>мінез-құлықты зерттеу жұмыстары</w:t>
            </w:r>
          </w:p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(Ч.Спилберг әдістемесі)</w:t>
            </w:r>
          </w:p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</w:t>
            </w:r>
            <w:r>
              <w:rPr>
                <w:rFonts w:ascii="Times New Roman" w:hAnsi="Times New Roman" w:cs="Times New Roman"/>
                <w:lang w:val="kk-KZ"/>
              </w:rPr>
              <w:t>) мазасыздық деңгейін анықтау (Филлипс әдістемесі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12A8" w:rsidRDefault="004012A8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012A8">
        <w:tblPrEx>
          <w:tblCellMar>
            <w:top w:w="0" w:type="dxa"/>
            <w:bottom w:w="0" w:type="dxa"/>
          </w:tblCellMar>
        </w:tblPrEx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</w:t>
            </w:r>
            <w:r>
              <w:rPr>
                <w:rFonts w:ascii="Times New Roman" w:hAnsi="Times New Roman" w:cs="Times New Roman"/>
                <w:b/>
                <w:lang w:val="kk-KZ"/>
              </w:rPr>
              <w:t>) мұғалімдермен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Жаңадан келген және жас мамандармен жұмыс</w:t>
            </w:r>
          </w:p>
          <w:p w:rsidR="004012A8" w:rsidRDefault="00301DAA">
            <w:pPr>
              <w:pStyle w:val="a5"/>
              <w:tabs>
                <w:tab w:val="left" w:pos="540"/>
                <w:tab w:val="left" w:pos="9360"/>
              </w:tabs>
              <w:spacing w:after="0" w:line="240" w:lineRule="auto"/>
              <w:ind w:left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1- сынып, 5- сынып пән мұғалімдерімен жұмыс</w:t>
            </w:r>
          </w:p>
          <w:p w:rsidR="004012A8" w:rsidRDefault="00301DAA">
            <w:pPr>
              <w:pStyle w:val="a5"/>
              <w:tabs>
                <w:tab w:val="left" w:pos="540"/>
                <w:tab w:val="left" w:pos="9360"/>
              </w:tabs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Сынып сағаты «Жанжалсыз өмір сүруге бола ма?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 1 – 4 сыныптар</w:t>
            </w:r>
          </w:p>
          <w:p w:rsidR="004012A8" w:rsidRDefault="00301DAA">
            <w:pPr>
              <w:pStyle w:val="a5"/>
              <w:tabs>
                <w:tab w:val="left" w:pos="540"/>
                <w:tab w:val="left" w:pos="9360"/>
              </w:tabs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Агрессия  керек пе? 5 – 11 сынып</w:t>
            </w:r>
          </w:p>
        </w:tc>
        <w:tc>
          <w:tcPr>
            <w:tcW w:w="467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Мұғалімнің дарынды балалармен жұмыс істеу қабілетін анықтау.</w:t>
            </w:r>
          </w:p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Шыдамды болуға  үйренейік» 1-4 сынып</w:t>
            </w:r>
          </w:p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«Сыпайылық – үлкен ғылым» 5 – 8 сынып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Конфликттік жағдайдағы әрекет түріне баға беру</w:t>
            </w:r>
          </w:p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а) сауалнама (К.Н.Тома</w:t>
            </w:r>
            <w:r>
              <w:rPr>
                <w:rFonts w:ascii="Times New Roman" w:hAnsi="Times New Roman" w:cs="Times New Roman"/>
                <w:lang w:val="kk-KZ"/>
              </w:rPr>
              <w:t>с)</w:t>
            </w:r>
          </w:p>
          <w:p w:rsidR="004012A8" w:rsidRDefault="004012A8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«Мен  кіммін?,мен қандаймын? - өзіңді таны» 1- 11сынып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12A8" w:rsidRDefault="004012A8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</w:tr>
      <w:tr w:rsidR="004012A8">
        <w:tblPrEx>
          <w:tblCellMar>
            <w:top w:w="0" w:type="dxa"/>
            <w:bottom w:w="0" w:type="dxa"/>
          </w:tblCellMar>
        </w:tblPrEx>
        <w:trPr>
          <w:trHeight w:val="585"/>
        </w:trPr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Б) ата-аналармен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1-ші, 5-ші сынып ата-аналарымен жұмыс (бейімделу)</w:t>
            </w:r>
          </w:p>
          <w:p w:rsidR="004012A8" w:rsidRDefault="004012A8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Жанұядағы психологиялық жағдайды анықтау</w:t>
            </w:r>
          </w:p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а) 9- сыныбы</w:t>
            </w:r>
          </w:p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</w:t>
            </w:r>
            <w:r>
              <w:rPr>
                <w:rFonts w:ascii="Times New Roman" w:hAnsi="Times New Roman" w:cs="Times New Roman"/>
                <w:lang w:val="kk-KZ"/>
              </w:rPr>
              <w:t>) 5-8 сыныптары</w:t>
            </w:r>
          </w:p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б) 1-4 сыныптары</w:t>
            </w:r>
          </w:p>
        </w:tc>
        <w:tc>
          <w:tcPr>
            <w:tcW w:w="4263" w:type="dxa"/>
            <w:gridSpan w:val="2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12A8" w:rsidRDefault="004012A8">
            <w:pPr>
              <w:rPr>
                <w:rFonts w:ascii="Times New Roman" w:hAnsi="Times New Roman" w:cs="Times New Roman"/>
                <w:lang w:val="kk-KZ"/>
              </w:rPr>
            </w:pPr>
          </w:p>
          <w:p w:rsidR="004012A8" w:rsidRDefault="004012A8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12A8" w:rsidRDefault="004012A8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012A8">
        <w:tblPrEx>
          <w:tblCellMar>
            <w:top w:w="0" w:type="dxa"/>
            <w:bottom w:w="0" w:type="dxa"/>
          </w:tblCellMar>
        </w:tblPrEx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ІІ. Коррекциялық (түзету) </w:t>
            </w:r>
            <w:r>
              <w:rPr>
                <w:rFonts w:ascii="Times New Roman" w:hAnsi="Times New Roman" w:cs="Times New Roman"/>
                <w:b/>
                <w:lang w:val="kk-KZ"/>
              </w:rPr>
              <w:t>жұмыстары:</w:t>
            </w:r>
          </w:p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А) оқушылармен</w:t>
            </w:r>
          </w:p>
          <w:p w:rsidR="004012A8" w:rsidRDefault="004012A8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0-1-5 сынып</w:t>
            </w:r>
          </w:p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«Мен және мектеп»</w:t>
            </w:r>
          </w:p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мектепке, орта буынға бейімделуге арналған психологиялық тренинг сабақтары «5-ші сынып деген не?»</w:t>
            </w:r>
          </w:p>
        </w:tc>
        <w:tc>
          <w:tcPr>
            <w:tcW w:w="467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Оқу мотивациясы төмен оқушылармен кішігірім топтарда түзету жұмыстарын жүргізу</w:t>
            </w:r>
          </w:p>
          <w:p w:rsidR="004012A8" w:rsidRDefault="004012A8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ИСН сұрақнамасы</w:t>
            </w:r>
          </w:p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(Ч. </w:t>
            </w:r>
            <w:r>
              <w:rPr>
                <w:rFonts w:ascii="Times New Roman" w:hAnsi="Times New Roman" w:cs="Times New Roman"/>
                <w:lang w:val="kk-KZ"/>
              </w:rPr>
              <w:t>Спилберг әдістемесі) бойынша жұмыс жүргізу</w:t>
            </w:r>
          </w:p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Мазасыздық деңгейі басым оқушылармен жеке жұмыс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12A8" w:rsidRDefault="004012A8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012A8">
        <w:tblPrEx>
          <w:tblCellMar>
            <w:top w:w="0" w:type="dxa"/>
            <w:bottom w:w="0" w:type="dxa"/>
          </w:tblCellMar>
        </w:tblPrEx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</w:t>
            </w:r>
            <w:r>
              <w:rPr>
                <w:rFonts w:ascii="Times New Roman" w:hAnsi="Times New Roman" w:cs="Times New Roman"/>
                <w:b/>
                <w:lang w:val="kk-KZ"/>
              </w:rPr>
              <w:t>) мұғалімдермен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Жаңадан келген мұғалімдердің сенімсіздігі мен қорқынышына коррекциялық жұмыстар (кеңес беру)</w:t>
            </w:r>
          </w:p>
        </w:tc>
        <w:tc>
          <w:tcPr>
            <w:tcW w:w="467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Жекелеген кеңес, психологиялық қолдау жұмыстары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Конфл</w:t>
            </w:r>
            <w:r>
              <w:rPr>
                <w:rFonts w:ascii="Times New Roman" w:hAnsi="Times New Roman" w:cs="Times New Roman"/>
                <w:lang w:val="kk-KZ"/>
              </w:rPr>
              <w:t>икттілік жағдайды болдырмаудың алдын алу жұмыстары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12A8" w:rsidRDefault="004012A8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012A8">
        <w:tblPrEx>
          <w:tblCellMar>
            <w:top w:w="0" w:type="dxa"/>
            <w:bottom w:w="0" w:type="dxa"/>
          </w:tblCellMar>
        </w:tblPrEx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ІІІ. Сабаққа қатысу жұмыстары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1-ші, 5-ші сынып сабақтарына бақылау жұмыстары, оқушылардың орта буынға бейімделуіне мұғалімдердің ықпалын бақылау</w:t>
            </w:r>
          </w:p>
        </w:tc>
        <w:tc>
          <w:tcPr>
            <w:tcW w:w="467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9-11 сынып оқушыларының сабаққа қызығушылықтарын байқау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5-8 сыныптарының психологиялық ахуалын зерттеу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12A8" w:rsidRDefault="004012A8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012A8">
        <w:tblPrEx>
          <w:tblCellMar>
            <w:top w:w="0" w:type="dxa"/>
            <w:bottom w:w="0" w:type="dxa"/>
          </w:tblCellMar>
        </w:tblPrEx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b/>
                <w:lang w:val="kk-KZ"/>
              </w:rPr>
              <w:t>І</w:t>
            </w:r>
            <w:r>
              <w:rPr>
                <w:rFonts w:ascii="Times New Roman" w:hAnsi="Times New Roman" w:cs="Times New Roman"/>
                <w:b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lang w:val="kk-KZ"/>
              </w:rPr>
              <w:t>. Әдістемелік жұмыстар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Жыл бойына аудандық кеңес беру пунктімен байланыс жұмыстарын жүргізу</w:t>
            </w:r>
          </w:p>
        </w:tc>
        <w:tc>
          <w:tcPr>
            <w:tcW w:w="467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Сынып мұғалімдеріне өз сыныптарындағы жалпы психологиялық ахуалын анықтауға көмек беру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Сынып жетекшілерімен әдіст</w:t>
            </w:r>
            <w:r>
              <w:rPr>
                <w:rFonts w:ascii="Times New Roman" w:hAnsi="Times New Roman" w:cs="Times New Roman"/>
                <w:lang w:val="kk-KZ"/>
              </w:rPr>
              <w:t>емелік бірлестік құруға дайындық жұмыстары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12A8" w:rsidRDefault="004012A8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012A8">
        <w:tblPrEx>
          <w:tblCellMar>
            <w:top w:w="0" w:type="dxa"/>
            <w:bottom w:w="0" w:type="dxa"/>
          </w:tblCellMar>
        </w:tblPrEx>
        <w:trPr>
          <w:trHeight w:val="844"/>
        </w:trPr>
        <w:tc>
          <w:tcPr>
            <w:tcW w:w="2655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b/>
                <w:lang w:val="en-US"/>
              </w:rPr>
              <w:lastRenderedPageBreak/>
              <w:t>V</w:t>
            </w:r>
            <w:r>
              <w:rPr>
                <w:rFonts w:ascii="Times New Roman" w:hAnsi="Times New Roman" w:cs="Times New Roman"/>
                <w:b/>
                <w:lang w:val="kk-KZ"/>
              </w:rPr>
              <w:t>. Консультациялық жұмыстар: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4012A8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Жыл бойы оқушыларға, мұғалімдерге, ата-аналарға сұраныс бойынша кеңес беру</w:t>
            </w:r>
          </w:p>
        </w:tc>
        <w:tc>
          <w:tcPr>
            <w:tcW w:w="46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12A8" w:rsidRDefault="004012A8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12A8" w:rsidRDefault="004012A8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12A8" w:rsidRDefault="004012A8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012A8">
        <w:tblPrEx>
          <w:tblCellMar>
            <w:top w:w="0" w:type="dxa"/>
            <w:bottom w:w="0" w:type="dxa"/>
          </w:tblCellMar>
        </w:tblPrEx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b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lang w:val="kk-KZ"/>
              </w:rPr>
              <w:t>І. Девиантты балалармен жұмыс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Сынып жетекшілерімен өз сыныбындағы қиын тәрбиеленуші балалардың </w:t>
            </w:r>
            <w:r>
              <w:rPr>
                <w:rFonts w:ascii="Times New Roman" w:hAnsi="Times New Roman" w:cs="Times New Roman"/>
                <w:lang w:val="kk-KZ"/>
              </w:rPr>
              <w:t>тізімін алып оларға алғашқы зерттеу жұмыстарын жүргізу</w:t>
            </w:r>
          </w:p>
        </w:tc>
        <w:tc>
          <w:tcPr>
            <w:tcW w:w="467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Тәртібі, үлгерімі және психологиялық ерекшеліктері жайлы мәліметтерді жинақтау жұмыстары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Оқушылардың ата-аналарымен жекеленген жұмыстар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12A8" w:rsidRDefault="004012A8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012A8">
        <w:tblPrEx>
          <w:tblCellMar>
            <w:top w:w="0" w:type="dxa"/>
            <w:bottom w:w="0" w:type="dxa"/>
          </w:tblCellMar>
        </w:tblPrEx>
        <w:tc>
          <w:tcPr>
            <w:tcW w:w="2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VІІ. Кәсіптік бағдар беру жұмыстары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Мамандыққа байланысты </w:t>
            </w:r>
            <w:r>
              <w:rPr>
                <w:rFonts w:ascii="Times New Roman" w:hAnsi="Times New Roman" w:cs="Times New Roman"/>
                <w:lang w:val="kk-KZ"/>
              </w:rPr>
              <w:t>оқушының кәсіби ой-ниетін анықтау 9-11 сыныптары</w:t>
            </w:r>
          </w:p>
          <w:p w:rsidR="004012A8" w:rsidRDefault="004012A8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«Мамандықтар әлемі» тренинг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9-11 сыныптарға «Мамандық және темперамент» тренинг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12A8" w:rsidRDefault="004012A8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4012A8" w:rsidRDefault="004012A8">
      <w:pPr>
        <w:pStyle w:val="Standard"/>
        <w:spacing w:after="0" w:line="240" w:lineRule="auto"/>
        <w:rPr>
          <w:rFonts w:ascii="Times New Roman" w:hAnsi="Times New Roman" w:cs="Times New Roman"/>
          <w:lang w:val="kk-KZ"/>
        </w:rPr>
      </w:pPr>
    </w:p>
    <w:tbl>
      <w:tblPr>
        <w:tblW w:w="15938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13"/>
        <w:gridCol w:w="3686"/>
        <w:gridCol w:w="3685"/>
        <w:gridCol w:w="3105"/>
        <w:gridCol w:w="2949"/>
      </w:tblGrid>
      <w:tr w:rsidR="004012A8">
        <w:tblPrEx>
          <w:tblCellMar>
            <w:top w:w="0" w:type="dxa"/>
            <w:bottom w:w="0" w:type="dxa"/>
          </w:tblCellMar>
        </w:tblPrEx>
        <w:tc>
          <w:tcPr>
            <w:tcW w:w="251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4012A8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Жұмыс түрлері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ІІ жартыжылдық</w:t>
            </w:r>
          </w:p>
        </w:tc>
        <w:tc>
          <w:tcPr>
            <w:tcW w:w="9739" w:type="dxa"/>
            <w:gridSpan w:val="3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012A8" w:rsidRDefault="004012A8">
            <w:pPr>
              <w:pStyle w:val="Standard"/>
              <w:spacing w:after="0" w:line="240" w:lineRule="auto"/>
            </w:pPr>
          </w:p>
        </w:tc>
      </w:tr>
      <w:tr w:rsidR="004012A8">
        <w:tblPrEx>
          <w:tblCellMar>
            <w:top w:w="0" w:type="dxa"/>
            <w:bottom w:w="0" w:type="dxa"/>
          </w:tblCellMar>
        </w:tblPrEx>
        <w:tc>
          <w:tcPr>
            <w:tcW w:w="251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4012A8">
            <w:pPr>
              <w:spacing w:after="0" w:line="240" w:lineRule="auto"/>
            </w:pP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Қаңтар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Ақпан</w:t>
            </w:r>
          </w:p>
        </w:tc>
        <w:tc>
          <w:tcPr>
            <w:tcW w:w="3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Наурыз</w:t>
            </w:r>
          </w:p>
        </w:tc>
        <w:tc>
          <w:tcPr>
            <w:tcW w:w="2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Сәуір</w:t>
            </w:r>
          </w:p>
        </w:tc>
      </w:tr>
      <w:tr w:rsidR="004012A8">
        <w:tblPrEx>
          <w:tblCellMar>
            <w:top w:w="0" w:type="dxa"/>
            <w:bottom w:w="0" w:type="dxa"/>
          </w:tblCellMar>
        </w:tblPrEx>
        <w:tc>
          <w:tcPr>
            <w:tcW w:w="2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І. Диагностика  жұмыстары:</w:t>
            </w:r>
          </w:p>
          <w:p w:rsidR="004012A8" w:rsidRDefault="004012A8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А) оқушылармен</w:t>
            </w:r>
          </w:p>
          <w:p w:rsidR="004012A8" w:rsidRDefault="004012A8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2-3-4 сынып </w:t>
            </w:r>
            <w:r>
              <w:rPr>
                <w:rFonts w:ascii="Times New Roman" w:hAnsi="Times New Roman" w:cs="Times New Roman"/>
                <w:lang w:val="kk-KZ"/>
              </w:rPr>
              <w:t>оқушыларының таным процестерінің ерекшелігін анықтау</w:t>
            </w:r>
          </w:p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7-9- сынып оқушыларының ақыл-ой қабілетін «ШТУР» диагностикасы арқылы зерттеу8-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8-9 сыныптарда</w:t>
            </w:r>
          </w:p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«Профиль әдістемесі»</w:t>
            </w:r>
          </w:p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(«Қызығушылықтар картасының» модификациясы)</w:t>
            </w:r>
          </w:p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1-9 сыныптарының өзара қарым-қатынасын зерт</w:t>
            </w:r>
            <w:r>
              <w:rPr>
                <w:rFonts w:ascii="Times New Roman" w:hAnsi="Times New Roman" w:cs="Times New Roman"/>
                <w:lang w:val="kk-KZ"/>
              </w:rPr>
              <w:t>теу (Социометрия әдістемесі)</w:t>
            </w:r>
          </w:p>
        </w:tc>
        <w:tc>
          <w:tcPr>
            <w:tcW w:w="3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9- сынып оқушыларының кәсіби бағыттылығын диагностикалау</w:t>
            </w:r>
          </w:p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4-ші сынып оқушыларын зерттеу</w:t>
            </w:r>
          </w:p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1-9 сынып ата-аналармен қарым-қатынасын зерттеу</w:t>
            </w:r>
          </w:p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5-9 - сынып оқушыларының өзін-өзі бағалауын анықтау</w:t>
            </w:r>
          </w:p>
        </w:tc>
        <w:tc>
          <w:tcPr>
            <w:tcW w:w="2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Суицидке бағытталған мінез-құлықты </w:t>
            </w:r>
            <w:r>
              <w:rPr>
                <w:rFonts w:ascii="Times New Roman" w:hAnsi="Times New Roman" w:cs="Times New Roman"/>
                <w:lang w:val="kk-KZ"/>
              </w:rPr>
              <w:t>зерттеу жұмыстары</w:t>
            </w:r>
          </w:p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(Ч.Спилберг әдістемесі</w:t>
            </w:r>
          </w:p>
        </w:tc>
      </w:tr>
      <w:tr w:rsidR="004012A8">
        <w:tblPrEx>
          <w:tblCellMar>
            <w:top w:w="0" w:type="dxa"/>
            <w:bottom w:w="0" w:type="dxa"/>
          </w:tblCellMar>
        </w:tblPrEx>
        <w:tc>
          <w:tcPr>
            <w:tcW w:w="2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ind w:right="-92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</w:t>
            </w:r>
            <w:r>
              <w:rPr>
                <w:rFonts w:ascii="Times New Roman" w:hAnsi="Times New Roman" w:cs="Times New Roman"/>
                <w:b/>
                <w:lang w:val="kk-KZ"/>
              </w:rPr>
              <w:t>) мұғалімдермен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Сынып жетекшілерден жанұялық жағдайы ауыр оқушылар жайлы қосымша мәліметтер алу</w:t>
            </w:r>
          </w:p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«Бір – бірімізден тек жақсылықты көрейік» 1- 4 сынып</w:t>
            </w:r>
          </w:p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«Отбасындағы  психологиялық климаты» 5- 11 сынып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« </w:t>
            </w:r>
            <w:r>
              <w:rPr>
                <w:rFonts w:ascii="Times New Roman" w:hAnsi="Times New Roman" w:cs="Times New Roman"/>
                <w:lang w:val="kk-KZ"/>
              </w:rPr>
              <w:t>Мұғалімнің коммуникативтілігі» тест</w:t>
            </w:r>
          </w:p>
          <w:p w:rsidR="004012A8" w:rsidRDefault="004012A8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«Ізгілікті қарым – қатынастың мәні» 1-4 сынып</w:t>
            </w:r>
          </w:p>
          <w:p w:rsidR="004012A8" w:rsidRDefault="004012A8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«Өмір сүрудің ең жақсы жолы» 5 - 11сынып</w:t>
            </w:r>
          </w:p>
          <w:p w:rsidR="004012A8" w:rsidRDefault="004012A8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3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«Мұғалімнің шыдамдылығы» тест  </w:t>
            </w:r>
          </w:p>
          <w:p w:rsidR="004012A8" w:rsidRDefault="004012A8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«Өмірдің ең  негізгісі» – өзіңе сену» 1- 11 сынып</w:t>
            </w:r>
          </w:p>
        </w:tc>
        <w:tc>
          <w:tcPr>
            <w:tcW w:w="2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«Мұғалімнің әдептілігі» тест</w:t>
            </w:r>
          </w:p>
          <w:p w:rsidR="004012A8" w:rsidRDefault="004012A8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«Кезек 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сенікі  ,келер ұрпақ» 1 -11 сынып</w:t>
            </w:r>
          </w:p>
          <w:p w:rsidR="004012A8" w:rsidRDefault="004012A8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012A8">
        <w:tblPrEx>
          <w:tblCellMar>
            <w:top w:w="0" w:type="dxa"/>
            <w:bottom w:w="0" w:type="dxa"/>
          </w:tblCellMar>
        </w:tblPrEx>
        <w:trPr>
          <w:trHeight w:val="530"/>
        </w:trPr>
        <w:tc>
          <w:tcPr>
            <w:tcW w:w="2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ind w:right="-92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Б) ата-аналармен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2-3-4 сынып ата-аналық қарым –қатынасты анықтау</w:t>
            </w:r>
          </w:p>
          <w:p w:rsidR="004012A8" w:rsidRDefault="004012A8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5-9 сынып ата-аналары отбасында балалармен қарым-қатынасты анықтайтын әдістеме</w:t>
            </w:r>
          </w:p>
          <w:p w:rsidR="004012A8" w:rsidRDefault="004012A8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Ата-аналар жиналысына қатысу</w:t>
            </w:r>
          </w:p>
        </w:tc>
        <w:tc>
          <w:tcPr>
            <w:tcW w:w="3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Ата-ананың өзіне өзінің диагностикалық жұмыс</w:t>
            </w:r>
            <w:r>
              <w:rPr>
                <w:rFonts w:ascii="Times New Roman" w:hAnsi="Times New Roman" w:cs="Times New Roman"/>
                <w:lang w:val="kk-KZ"/>
              </w:rPr>
              <w:t xml:space="preserve"> жасау тәжірибесі</w:t>
            </w:r>
          </w:p>
        </w:tc>
        <w:tc>
          <w:tcPr>
            <w:tcW w:w="2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Өмір</w:t>
            </w:r>
            <w:r>
              <w:rPr>
                <w:rFonts w:ascii="Times New Roman" w:hAnsi="Times New Roman" w:cs="Times New Roman"/>
                <w:lang w:val="kk-KZ"/>
              </w:rPr>
              <w:t xml:space="preserve"> жағдайларына байланысты балаларға артық психологиялық салмақтың түсуін және жүйкелік қозуды болдырмауға байланысты жұмыстар</w:t>
            </w:r>
          </w:p>
          <w:p w:rsidR="004012A8" w:rsidRDefault="004012A8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012A8">
        <w:tblPrEx>
          <w:tblCellMar>
            <w:top w:w="0" w:type="dxa"/>
            <w:bottom w:w="0" w:type="dxa"/>
          </w:tblCellMar>
        </w:tblPrEx>
        <w:tc>
          <w:tcPr>
            <w:tcW w:w="2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ІІ.Коррекциялық (түзету) жұмыстары: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lang w:val="kk-KZ"/>
              </w:rPr>
              <w:t xml:space="preserve">Интелект деңгейі төмен оқушылардың психологиялық ерекшеліктерін дамыту </w:t>
            </w:r>
            <w:r>
              <w:rPr>
                <w:rFonts w:ascii="Times New Roman" w:hAnsi="Times New Roman" w:cs="Times New Roman"/>
                <w:lang w:val="kk-KZ"/>
              </w:rPr>
              <w:t>үшін</w:t>
            </w:r>
            <w:r>
              <w:rPr>
                <w:rFonts w:ascii="Times New Roman" w:hAnsi="Times New Roman" w:cs="Times New Roman"/>
                <w:lang w:val="kk-KZ"/>
              </w:rPr>
              <w:t xml:space="preserve"> жаттығу сабақтары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lang w:val="kk-KZ"/>
              </w:rPr>
              <w:t>Өзара</w:t>
            </w:r>
            <w:r>
              <w:rPr>
                <w:rFonts w:ascii="Times New Roman" w:hAnsi="Times New Roman" w:cs="Times New Roman"/>
                <w:lang w:val="kk-KZ"/>
              </w:rPr>
              <w:t>-қарым қатынасты реттейтін тренингтер</w:t>
            </w:r>
          </w:p>
        </w:tc>
        <w:tc>
          <w:tcPr>
            <w:tcW w:w="3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lang w:val="kk-KZ"/>
              </w:rPr>
              <w:t>Болашақ мамандығын таңдамаған оқушылармен түрлі мамандықтарға бағыттаушы тренинг сабақтары</w:t>
            </w:r>
          </w:p>
        </w:tc>
        <w:tc>
          <w:tcPr>
            <w:tcW w:w="2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4-9 сыныптарға</w:t>
            </w:r>
          </w:p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мемлекеттік емтихан және ҰБТ-ге дайындық тренингтері</w:t>
            </w:r>
          </w:p>
        </w:tc>
      </w:tr>
      <w:tr w:rsidR="004012A8">
        <w:tblPrEx>
          <w:tblCellMar>
            <w:top w:w="0" w:type="dxa"/>
            <w:bottom w:w="0" w:type="dxa"/>
          </w:tblCellMar>
        </w:tblPrEx>
        <w:tc>
          <w:tcPr>
            <w:tcW w:w="2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ІІІ. Әдістемелік жұмыстар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Сын</w:t>
            </w:r>
            <w:r>
              <w:rPr>
                <w:rFonts w:ascii="Times New Roman" w:hAnsi="Times New Roman" w:cs="Times New Roman"/>
                <w:lang w:val="kk-KZ"/>
              </w:rPr>
              <w:t>ып жетекшілерімен сыныбының тәрбиелік деңгейін анықтауға әдістемелік психологиялық көмек көрсету жұмыстары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Жаңа технологиялардың психологиялық аспектілерімен танысу</w:t>
            </w:r>
          </w:p>
        </w:tc>
        <w:tc>
          <w:tcPr>
            <w:tcW w:w="3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Сынып жайлы мағлұматтарды жинақтау</w:t>
            </w:r>
          </w:p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а) Социометриялық зерттеу</w:t>
            </w:r>
          </w:p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</w:t>
            </w:r>
            <w:r>
              <w:rPr>
                <w:rFonts w:ascii="Times New Roman" w:hAnsi="Times New Roman" w:cs="Times New Roman"/>
                <w:lang w:val="kk-KZ"/>
              </w:rPr>
              <w:t>) Отбасы жайлы мәлімет жинақт</w:t>
            </w:r>
            <w:r>
              <w:rPr>
                <w:rFonts w:ascii="Times New Roman" w:hAnsi="Times New Roman" w:cs="Times New Roman"/>
                <w:lang w:val="kk-KZ"/>
              </w:rPr>
              <w:t>ау</w:t>
            </w:r>
          </w:p>
        </w:tc>
        <w:tc>
          <w:tcPr>
            <w:tcW w:w="2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«Сыныптың психологиялық картасы»</w:t>
            </w:r>
          </w:p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Ағартушылық кеңестер</w:t>
            </w:r>
          </w:p>
        </w:tc>
      </w:tr>
      <w:tr w:rsidR="004012A8">
        <w:tblPrEx>
          <w:tblCellMar>
            <w:top w:w="0" w:type="dxa"/>
            <w:bottom w:w="0" w:type="dxa"/>
          </w:tblCellMar>
        </w:tblPrEx>
        <w:tc>
          <w:tcPr>
            <w:tcW w:w="2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b/>
                <w:lang w:val="kk-KZ"/>
              </w:rPr>
              <w:t>І</w:t>
            </w:r>
            <w:r>
              <w:rPr>
                <w:rFonts w:ascii="Times New Roman" w:hAnsi="Times New Roman" w:cs="Times New Roman"/>
                <w:b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lang w:val="kk-KZ"/>
              </w:rPr>
              <w:t>.Консультациялық</w:t>
            </w:r>
          </w:p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(түзету) жұмыстары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Жаңадан келген оқушымен балаларды таныстыру жұмыстарын қалай жүргізу керек?</w:t>
            </w:r>
          </w:p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Қай</w:t>
            </w:r>
            <w:r>
              <w:rPr>
                <w:rFonts w:ascii="Times New Roman" w:hAnsi="Times New Roman" w:cs="Times New Roman"/>
                <w:lang w:val="kk-KZ"/>
              </w:rPr>
              <w:t xml:space="preserve"> партаға отырғызамыз?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0-1 сыныптардың сабақтарына қатысу, бақылау жүргізу. </w:t>
            </w:r>
            <w:r>
              <w:rPr>
                <w:rFonts w:ascii="Times New Roman" w:hAnsi="Times New Roman" w:cs="Times New Roman"/>
                <w:lang w:val="kk-KZ"/>
              </w:rPr>
              <w:t>Баланың ортаға, мұғалімге, жолдастарына бейімделуін байқау. Бастауыш сынып мұғалімдеріне көмек көрсету</w:t>
            </w:r>
          </w:p>
        </w:tc>
        <w:tc>
          <w:tcPr>
            <w:tcW w:w="3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7-8 сынып оқушыларына өтпелі кезеңге байланысты консультациялық жұмыстар жүргізу</w:t>
            </w:r>
          </w:p>
          <w:p w:rsidR="004012A8" w:rsidRDefault="004012A8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9- сыныптардың ата-аналар жиналысында «Мамандық таңдаудағы ата-ананың </w:t>
            </w:r>
            <w:r>
              <w:rPr>
                <w:rFonts w:ascii="Times New Roman" w:hAnsi="Times New Roman" w:cs="Times New Roman"/>
                <w:lang w:val="kk-KZ"/>
              </w:rPr>
              <w:t>ролінің маңызы...»</w:t>
            </w:r>
          </w:p>
        </w:tc>
      </w:tr>
      <w:tr w:rsidR="004012A8">
        <w:tblPrEx>
          <w:tblCellMar>
            <w:top w:w="0" w:type="dxa"/>
            <w:bottom w:w="0" w:type="dxa"/>
          </w:tblCellMar>
        </w:tblPrEx>
        <w:tc>
          <w:tcPr>
            <w:tcW w:w="2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4012A8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b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lang w:val="kk-KZ"/>
              </w:rPr>
              <w:t>. Психопрофилакти-калық жұмыстар:</w:t>
            </w:r>
          </w:p>
          <w:p w:rsidR="004012A8" w:rsidRDefault="004012A8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</w:p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Сынып жетекшілерімен бірлесе отыра, оқушылар туралы мәліметтер жинақтау</w:t>
            </w:r>
          </w:p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а) озат оқушылар</w:t>
            </w:r>
          </w:p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</w:t>
            </w:r>
            <w:r>
              <w:rPr>
                <w:rFonts w:ascii="Times New Roman" w:hAnsi="Times New Roman" w:cs="Times New Roman"/>
                <w:lang w:val="kk-KZ"/>
              </w:rPr>
              <w:t>) дарынды оқушылар</w:t>
            </w:r>
          </w:p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lang w:val="kk-KZ"/>
              </w:rPr>
              <w:t>б) үлгермеуші оқушылар</w:t>
            </w:r>
          </w:p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в) «қиын» оқушы мәселесі</w:t>
            </w:r>
          </w:p>
        </w:tc>
        <w:tc>
          <w:tcPr>
            <w:tcW w:w="3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Мұғалімдерге педагогикалық-психологиялық</w:t>
            </w:r>
            <w:r>
              <w:rPr>
                <w:rFonts w:ascii="Times New Roman" w:hAnsi="Times New Roman" w:cs="Times New Roman"/>
                <w:lang w:val="kk-KZ"/>
              </w:rPr>
              <w:t xml:space="preserve"> ұсыныстар беру мақсатында сабақтарға қатысу</w:t>
            </w:r>
          </w:p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(жыл бойы)</w:t>
            </w:r>
          </w:p>
        </w:tc>
        <w:tc>
          <w:tcPr>
            <w:tcW w:w="31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9- сынып оқушыларының кәсіби бейімділігін зерттеу</w:t>
            </w:r>
          </w:p>
          <w:p w:rsidR="004012A8" w:rsidRDefault="004012A8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4012A8" w:rsidRDefault="004012A8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12A8" w:rsidRDefault="00301DAA">
            <w:pPr>
              <w:pStyle w:val="Standard"/>
              <w:tabs>
                <w:tab w:val="left" w:pos="54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Балалар бастауыш мектептен негізгі мектепке көшкенде психологиялық зерттеулер жүргізу</w:t>
            </w:r>
          </w:p>
        </w:tc>
      </w:tr>
    </w:tbl>
    <w:p w:rsidR="004012A8" w:rsidRDefault="004012A8">
      <w:pPr>
        <w:pStyle w:val="Standard"/>
        <w:tabs>
          <w:tab w:val="left" w:pos="540"/>
          <w:tab w:val="left" w:pos="936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012A8" w:rsidRDefault="004012A8">
      <w:pPr>
        <w:pStyle w:val="Standard"/>
        <w:tabs>
          <w:tab w:val="left" w:pos="0"/>
          <w:tab w:val="left" w:pos="936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012A8" w:rsidRDefault="004012A8">
      <w:pPr>
        <w:pStyle w:val="Standard"/>
        <w:spacing w:after="0" w:line="240" w:lineRule="auto"/>
        <w:rPr>
          <w:rFonts w:ascii="Times New Roman" w:hAnsi="Times New Roman" w:cs="Times New Roman"/>
          <w:lang w:val="kk-KZ"/>
        </w:rPr>
      </w:pPr>
    </w:p>
    <w:p w:rsidR="004012A8" w:rsidRDefault="004012A8">
      <w:pPr>
        <w:pStyle w:val="Standard"/>
        <w:spacing w:after="0" w:line="240" w:lineRule="auto"/>
        <w:rPr>
          <w:lang w:val="kk-KZ"/>
        </w:rPr>
      </w:pPr>
    </w:p>
    <w:sectPr w:rsidR="004012A8">
      <w:pgSz w:w="16838" w:h="11906" w:orient="landscape"/>
      <w:pgMar w:top="1134" w:right="567" w:bottom="539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1DAA" w:rsidRDefault="00301DAA">
      <w:pPr>
        <w:spacing w:after="0" w:line="240" w:lineRule="auto"/>
      </w:pPr>
      <w:r>
        <w:separator/>
      </w:r>
    </w:p>
  </w:endnote>
  <w:endnote w:type="continuationSeparator" w:id="0">
    <w:p w:rsidR="00301DAA" w:rsidRDefault="00301D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1DAA" w:rsidRDefault="00301DA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301DAA" w:rsidRDefault="00301D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FC3471"/>
    <w:multiLevelType w:val="multilevel"/>
    <w:tmpl w:val="09D81F60"/>
    <w:styleLink w:val="WWNum1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1.%2.%3."/>
      <w:lvlJc w:val="right"/>
      <w:pPr>
        <w:ind w:left="2340" w:hanging="180"/>
      </w:pPr>
    </w:lvl>
    <w:lvl w:ilvl="3">
      <w:start w:val="1"/>
      <w:numFmt w:val="decimal"/>
      <w:lvlText w:val="%1.%2.%3.%4."/>
      <w:lvlJc w:val="left"/>
      <w:pPr>
        <w:ind w:left="3060" w:hanging="360"/>
      </w:pPr>
    </w:lvl>
    <w:lvl w:ilvl="4">
      <w:start w:val="1"/>
      <w:numFmt w:val="lowerLetter"/>
      <w:lvlText w:val="%1.%2.%3.%4.%5."/>
      <w:lvlJc w:val="left"/>
      <w:pPr>
        <w:ind w:left="3780" w:hanging="360"/>
      </w:pPr>
    </w:lvl>
    <w:lvl w:ilvl="5">
      <w:start w:val="1"/>
      <w:numFmt w:val="lowerRoman"/>
      <w:lvlText w:val="%1.%2.%3.%4.%5.%6."/>
      <w:lvlJc w:val="right"/>
      <w:pPr>
        <w:ind w:left="4500" w:hanging="180"/>
      </w:pPr>
    </w:lvl>
    <w:lvl w:ilvl="6">
      <w:start w:val="1"/>
      <w:numFmt w:val="decimal"/>
      <w:lvlText w:val="%1.%2.%3.%4.%5.%6.%7."/>
      <w:lvlJc w:val="left"/>
      <w:pPr>
        <w:ind w:left="5220" w:hanging="360"/>
      </w:pPr>
    </w:lvl>
    <w:lvl w:ilvl="7">
      <w:start w:val="1"/>
      <w:numFmt w:val="lowerLetter"/>
      <w:lvlText w:val="%1.%2.%3.%4.%5.%6.%7.%8."/>
      <w:lvlJc w:val="left"/>
      <w:pPr>
        <w:ind w:left="5940" w:hanging="360"/>
      </w:pPr>
    </w:lvl>
    <w:lvl w:ilvl="8">
      <w:start w:val="1"/>
      <w:numFmt w:val="lowerRoman"/>
      <w:lvlText w:val="%1.%2.%3.%4.%5.%6.%7.%8.%9."/>
      <w:lvlJc w:val="right"/>
      <w:pPr>
        <w:ind w:left="6660" w:hanging="180"/>
      </w:pPr>
    </w:lvl>
  </w:abstractNum>
  <w:abstractNum w:abstractNumId="1">
    <w:nsid w:val="414536BC"/>
    <w:multiLevelType w:val="multilevel"/>
    <w:tmpl w:val="F34EB5F8"/>
    <w:styleLink w:val="WWNum3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>
    <w:nsid w:val="73DA36B4"/>
    <w:multiLevelType w:val="multilevel"/>
    <w:tmpl w:val="BD62D282"/>
    <w:styleLink w:val="WWNum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</w:num>
  <w:num w:numId="5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4012A8"/>
    <w:rsid w:val="00301DAA"/>
    <w:rsid w:val="004012A8"/>
    <w:rsid w:val="00760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9E4297-C857-47AB-9D5D-3D72074E8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Tahoma"/>
        <w:kern w:val="3"/>
        <w:sz w:val="22"/>
        <w:szCs w:val="22"/>
        <w:lang w:val="ru-RU" w:eastAsia="ru-RU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List Paragraph"/>
    <w:basedOn w:val="Standard"/>
    <w:pPr>
      <w:ind w:left="720"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a6">
    <w:name w:val="Balloon Text"/>
    <w:basedOn w:val="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rPr>
      <w:rFonts w:ascii="Segoe UI" w:hAnsi="Segoe UI" w:cs="Segoe UI"/>
      <w:sz w:val="18"/>
      <w:szCs w:val="18"/>
    </w:rPr>
  </w:style>
  <w:style w:type="numbering" w:customStyle="1" w:styleId="WWNum1">
    <w:name w:val="WWNum1"/>
    <w:basedOn w:val="a2"/>
    <w:pPr>
      <w:numPr>
        <w:numId w:val="1"/>
      </w:numPr>
    </w:pPr>
  </w:style>
  <w:style w:type="numbering" w:customStyle="1" w:styleId="WWNum2">
    <w:name w:val="WWNum2"/>
    <w:basedOn w:val="a2"/>
    <w:pPr>
      <w:numPr>
        <w:numId w:val="2"/>
      </w:numPr>
    </w:pPr>
  </w:style>
  <w:style w:type="numbering" w:customStyle="1" w:styleId="WWNum3">
    <w:name w:val="WWNum3"/>
    <w:basedOn w:val="a2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1267</Words>
  <Characters>7225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Психолог</dc:creator>
  <cp:lastModifiedBy>Учитель</cp:lastModifiedBy>
  <cp:revision>2</cp:revision>
  <cp:lastPrinted>2017-11-23T06:09:00Z</cp:lastPrinted>
  <dcterms:created xsi:type="dcterms:W3CDTF">2017-11-23T06:15:00Z</dcterms:created>
  <dcterms:modified xsi:type="dcterms:W3CDTF">2017-11-23T06:15:00Z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